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51" w:type="dxa"/>
        <w:tblInd w:w="-20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4"/>
        <w:gridCol w:w="1337"/>
        <w:gridCol w:w="356"/>
        <w:gridCol w:w="189"/>
        <w:gridCol w:w="715"/>
        <w:gridCol w:w="995"/>
        <w:gridCol w:w="85"/>
        <w:gridCol w:w="588"/>
        <w:gridCol w:w="602"/>
        <w:gridCol w:w="70"/>
        <w:gridCol w:w="41"/>
        <w:gridCol w:w="283"/>
        <w:gridCol w:w="133"/>
        <w:gridCol w:w="151"/>
        <w:gridCol w:w="402"/>
        <w:gridCol w:w="621"/>
        <w:gridCol w:w="222"/>
        <w:gridCol w:w="407"/>
        <w:gridCol w:w="370"/>
        <w:gridCol w:w="1006"/>
        <w:gridCol w:w="74"/>
      </w:tblGrid>
      <w:tr w:rsidR="001A00C4" w:rsidRPr="004926C0" w14:paraId="07226C1B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972"/>
        </w:trPr>
        <w:tc>
          <w:tcPr>
            <w:tcW w:w="189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E2D510" w14:textId="682F49D6" w:rsidR="001A00C4" w:rsidRPr="004926C0" w:rsidRDefault="000429CE">
            <w:pPr>
              <w:spacing w:line="960" w:lineRule="auto"/>
              <w:rPr>
                <w:rFonts w:ascii="Arial" w:hAnsi="Arial" w:cs="Arial"/>
                <w:b/>
                <w:bCs/>
                <w:sz w:val="20"/>
              </w:rPr>
            </w:pPr>
            <w:r w:rsidRPr="004926C0">
              <w:rPr>
                <w:rFonts w:ascii="Arial" w:hAnsi="Arial" w:cs="Arial"/>
                <w:b/>
                <w:bCs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79307E5D" wp14:editId="494C866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-627380</wp:posOffset>
                  </wp:positionV>
                  <wp:extent cx="989330" cy="1104900"/>
                  <wp:effectExtent l="0" t="0" r="1270" b="0"/>
                  <wp:wrapNone/>
                  <wp:docPr id="160320409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3204097" name="Picture 1603204097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9330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504" w:type="dxa"/>
            <w:gridSpan w:val="15"/>
            <w:vMerge w:val="restart"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0C20CE2" w14:textId="77777777" w:rsidR="006B0FF8" w:rsidRPr="004926C0" w:rsidRDefault="00F86AC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926C0">
              <w:rPr>
                <w:rFonts w:ascii="Arial" w:hAnsi="Arial" w:cs="Arial"/>
                <w:b/>
                <w:bCs/>
                <w:sz w:val="28"/>
                <w:szCs w:val="28"/>
              </w:rPr>
              <w:t>Mansfield District</w:t>
            </w:r>
          </w:p>
          <w:p w14:paraId="421499D5" w14:textId="544781E3" w:rsidR="001A00C4" w:rsidRDefault="00D72FF2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926C0">
              <w:rPr>
                <w:rFonts w:ascii="Arial" w:hAnsi="Arial" w:cs="Arial"/>
                <w:b/>
                <w:bCs/>
                <w:sz w:val="28"/>
                <w:szCs w:val="28"/>
              </w:rPr>
              <w:t>Local Plan</w:t>
            </w:r>
            <w:r w:rsidR="006B0FF8" w:rsidRPr="004926C0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Review</w:t>
            </w:r>
          </w:p>
          <w:p w14:paraId="612F7AC6" w14:textId="77777777" w:rsidR="006D631B" w:rsidRPr="004926C0" w:rsidRDefault="006D631B">
            <w:pPr>
              <w:jc w:val="center"/>
              <w:rPr>
                <w:rFonts w:ascii="Arial" w:hAnsi="Arial" w:cs="Arial"/>
              </w:rPr>
            </w:pPr>
          </w:p>
          <w:p w14:paraId="01D07DDD" w14:textId="77777777" w:rsidR="006D631B" w:rsidRDefault="00D72FF2">
            <w:pPr>
              <w:ind w:left="-3" w:firstLine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926C0">
              <w:rPr>
                <w:rFonts w:ascii="Arial" w:hAnsi="Arial" w:cs="Arial"/>
                <w:sz w:val="28"/>
                <w:szCs w:val="28"/>
              </w:rPr>
              <w:t xml:space="preserve">Publication Stage </w:t>
            </w:r>
            <w:r w:rsidR="00ED340A">
              <w:rPr>
                <w:rFonts w:ascii="Arial" w:hAnsi="Arial" w:cs="Arial"/>
                <w:sz w:val="28"/>
                <w:szCs w:val="28"/>
              </w:rPr>
              <w:t>(Regulation 19)</w:t>
            </w:r>
          </w:p>
          <w:p w14:paraId="2B5E641C" w14:textId="59BEA518" w:rsidR="001A00C4" w:rsidRPr="004926C0" w:rsidRDefault="00D72FF2">
            <w:pPr>
              <w:ind w:left="-3" w:firstLine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926C0">
              <w:rPr>
                <w:rFonts w:ascii="Arial" w:hAnsi="Arial" w:cs="Arial"/>
                <w:sz w:val="28"/>
                <w:szCs w:val="28"/>
              </w:rPr>
              <w:t>Representation Form</w:t>
            </w:r>
          </w:p>
          <w:p w14:paraId="5F3356F1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37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B5469" w14:textId="77777777" w:rsidR="001A00C4" w:rsidRPr="004926C0" w:rsidRDefault="00D72FF2">
            <w:pPr>
              <w:rPr>
                <w:rFonts w:ascii="Arial" w:hAnsi="Arial" w:cs="Arial"/>
                <w:b/>
                <w:bCs/>
                <w:sz w:val="20"/>
              </w:rPr>
            </w:pPr>
            <w:r w:rsidRPr="004926C0">
              <w:rPr>
                <w:rFonts w:ascii="Arial" w:hAnsi="Arial" w:cs="Arial"/>
                <w:b/>
                <w:bCs/>
                <w:sz w:val="20"/>
              </w:rPr>
              <w:t>Ref:</w:t>
            </w:r>
          </w:p>
          <w:p w14:paraId="15021976" w14:textId="77777777" w:rsidR="001A00C4" w:rsidRPr="004926C0" w:rsidRDefault="001A00C4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0C978B21" w14:textId="77777777" w:rsidR="001A00C4" w:rsidRPr="004926C0" w:rsidRDefault="001A00C4">
            <w:pPr>
              <w:rPr>
                <w:rFonts w:ascii="Arial" w:hAnsi="Arial" w:cs="Arial"/>
                <w:b/>
                <w:bCs/>
                <w:sz w:val="20"/>
              </w:rPr>
            </w:pPr>
          </w:p>
          <w:p w14:paraId="2CC11A80" w14:textId="77777777" w:rsidR="001A00C4" w:rsidRPr="004926C0" w:rsidRDefault="00D72FF2">
            <w:pPr>
              <w:rPr>
                <w:rFonts w:ascii="Arial" w:hAnsi="Arial" w:cs="Arial"/>
                <w:b/>
                <w:bCs/>
                <w:sz w:val="20"/>
              </w:rPr>
            </w:pPr>
            <w:r w:rsidRPr="004926C0">
              <w:rPr>
                <w:rFonts w:ascii="Arial" w:hAnsi="Arial" w:cs="Arial"/>
                <w:b/>
                <w:bCs/>
                <w:sz w:val="20"/>
              </w:rPr>
              <w:t xml:space="preserve">(For official use only) </w:t>
            </w:r>
          </w:p>
        </w:tc>
      </w:tr>
      <w:tr w:rsidR="001A00C4" w:rsidRPr="004926C0" w14:paraId="05B3589F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432"/>
        </w:trPr>
        <w:tc>
          <w:tcPr>
            <w:tcW w:w="189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9A05D9" w14:textId="77777777" w:rsidR="001A00C4" w:rsidRPr="004926C0" w:rsidRDefault="001A00C4">
            <w:pPr>
              <w:ind w:left="-3" w:firstLine="3"/>
              <w:rPr>
                <w:rFonts w:ascii="Arial" w:hAnsi="Arial" w:cs="Arial"/>
                <w:sz w:val="20"/>
              </w:rPr>
            </w:pPr>
          </w:p>
        </w:tc>
        <w:tc>
          <w:tcPr>
            <w:tcW w:w="5504" w:type="dxa"/>
            <w:gridSpan w:val="15"/>
            <w:vMerge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5DF3EF6" w14:textId="77777777" w:rsidR="001A00C4" w:rsidRPr="004926C0" w:rsidRDefault="001A00C4">
            <w:pPr>
              <w:ind w:left="-3" w:firstLine="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F10C6" w14:textId="77777777" w:rsidR="001A00C4" w:rsidRPr="004926C0" w:rsidRDefault="001A00C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A00C4" w:rsidRPr="004926C0" w14:paraId="7E3F8FB3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4"/>
        </w:trPr>
        <w:tc>
          <w:tcPr>
            <w:tcW w:w="189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B7353" w14:textId="77777777" w:rsidR="001A00C4" w:rsidRPr="004926C0" w:rsidRDefault="001A00C4">
            <w:pPr>
              <w:ind w:left="-3" w:firstLine="3"/>
              <w:rPr>
                <w:rFonts w:ascii="Arial" w:hAnsi="Arial" w:cs="Arial"/>
                <w:sz w:val="20"/>
              </w:rPr>
            </w:pPr>
          </w:p>
        </w:tc>
        <w:tc>
          <w:tcPr>
            <w:tcW w:w="5504" w:type="dxa"/>
            <w:gridSpan w:val="15"/>
            <w:vMerge/>
            <w:tcBorders>
              <w:left w:val="single" w:sz="4" w:space="0" w:color="000000"/>
              <w:bottom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640D64" w14:textId="77777777" w:rsidR="001A00C4" w:rsidRPr="004926C0" w:rsidRDefault="001A00C4">
            <w:pPr>
              <w:ind w:left="-3" w:firstLine="3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3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2B826" w14:textId="77777777" w:rsidR="001A00C4" w:rsidRPr="004926C0" w:rsidRDefault="001A00C4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1A00C4" w:rsidRPr="004926C0" w14:paraId="1D03B215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57"/>
        </w:trPr>
        <w:tc>
          <w:tcPr>
            <w:tcW w:w="8777" w:type="dxa"/>
            <w:gridSpan w:val="20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78B6A4" w14:textId="77777777" w:rsidR="001A00C4" w:rsidRPr="004926C0" w:rsidRDefault="001A00C4">
            <w:pPr>
              <w:ind w:left="-3" w:firstLine="3"/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44634875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450"/>
        </w:trPr>
        <w:tc>
          <w:tcPr>
            <w:tcW w:w="5598" w:type="dxa"/>
            <w:gridSpan w:val="1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D396D0" w14:textId="77777777" w:rsidR="001A00C4" w:rsidRPr="004926C0" w:rsidRDefault="00D72FF2">
            <w:pPr>
              <w:ind w:left="-3" w:firstLine="3"/>
              <w:rPr>
                <w:rFonts w:ascii="Arial" w:hAnsi="Arial" w:cs="Arial"/>
                <w:b/>
                <w:bCs/>
              </w:rPr>
            </w:pPr>
            <w:r w:rsidRPr="004926C0">
              <w:rPr>
                <w:rFonts w:ascii="Arial" w:hAnsi="Arial" w:cs="Arial"/>
                <w:b/>
                <w:bCs/>
              </w:rPr>
              <w:t>Name of the Local Plan to which this representation relates:</w:t>
            </w:r>
          </w:p>
        </w:tc>
        <w:tc>
          <w:tcPr>
            <w:tcW w:w="31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4D7278" w14:textId="77777777" w:rsidR="001A00C4" w:rsidRPr="004926C0" w:rsidRDefault="00D72FF2">
            <w:pPr>
              <w:ind w:left="-3" w:firstLine="3"/>
              <w:rPr>
                <w:rFonts w:ascii="Arial" w:hAnsi="Arial" w:cs="Arial"/>
              </w:rPr>
            </w:pPr>
            <w:r w:rsidRPr="004926C0">
              <w:rPr>
                <w:rFonts w:ascii="Arial" w:hAnsi="Arial" w:cs="Arial"/>
              </w:rPr>
              <w:t> </w:t>
            </w:r>
          </w:p>
          <w:p w14:paraId="3F2D3551" w14:textId="77777777" w:rsidR="001A00C4" w:rsidRPr="004926C0" w:rsidRDefault="001A00C4">
            <w:pPr>
              <w:ind w:left="-3" w:firstLine="3"/>
              <w:rPr>
                <w:rFonts w:ascii="Arial" w:hAnsi="Arial" w:cs="Arial"/>
              </w:rPr>
            </w:pPr>
          </w:p>
        </w:tc>
      </w:tr>
      <w:tr w:rsidR="001A00C4" w:rsidRPr="004926C0" w14:paraId="3359EA66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57"/>
        </w:trPr>
        <w:tc>
          <w:tcPr>
            <w:tcW w:w="8777" w:type="dxa"/>
            <w:gridSpan w:val="20"/>
            <w:tcBorders>
              <w:bottom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DF76CA" w14:textId="77777777" w:rsidR="001A00C4" w:rsidRPr="004926C0" w:rsidRDefault="001A00C4">
            <w:pPr>
              <w:ind w:left="-3" w:firstLine="3"/>
              <w:rPr>
                <w:rFonts w:ascii="Arial" w:hAnsi="Arial" w:cs="Arial"/>
                <w:b/>
                <w:bCs/>
              </w:rPr>
            </w:pPr>
          </w:p>
          <w:p w14:paraId="2ADCE565" w14:textId="2213DC55" w:rsidR="001A00C4" w:rsidRPr="004926C0" w:rsidRDefault="00D72FF2">
            <w:pPr>
              <w:ind w:left="-3" w:firstLine="3"/>
              <w:rPr>
                <w:rFonts w:ascii="Arial" w:hAnsi="Arial" w:cs="Arial"/>
                <w:b/>
                <w:bCs/>
              </w:rPr>
            </w:pPr>
            <w:r w:rsidRPr="004926C0">
              <w:rPr>
                <w:rFonts w:ascii="Arial" w:hAnsi="Arial" w:cs="Arial"/>
                <w:b/>
                <w:bCs/>
              </w:rPr>
              <w:t xml:space="preserve">Please return to </w:t>
            </w:r>
            <w:r w:rsidR="006B0FF8" w:rsidRPr="004926C0">
              <w:rPr>
                <w:rFonts w:ascii="Arial" w:hAnsi="Arial" w:cs="Arial"/>
                <w:b/>
                <w:bCs/>
              </w:rPr>
              <w:t>Mansfield District Council</w:t>
            </w:r>
            <w:r w:rsidRPr="004926C0">
              <w:rPr>
                <w:rFonts w:ascii="Arial" w:hAnsi="Arial" w:cs="Arial"/>
                <w:b/>
                <w:bCs/>
              </w:rPr>
              <w:t xml:space="preserve"> </w:t>
            </w:r>
            <w:r w:rsidR="00E81F35">
              <w:rPr>
                <w:rFonts w:ascii="Arial" w:hAnsi="Arial" w:cs="Arial"/>
                <w:b/>
                <w:bCs/>
              </w:rPr>
              <w:t>by</w:t>
            </w:r>
            <w:r w:rsidRPr="004926C0">
              <w:rPr>
                <w:rFonts w:ascii="Arial" w:hAnsi="Arial" w:cs="Arial"/>
                <w:b/>
                <w:bCs/>
              </w:rPr>
              <w:t xml:space="preserve"> </w:t>
            </w:r>
            <w:r w:rsidR="00193DDE">
              <w:rPr>
                <w:rFonts w:ascii="Arial" w:hAnsi="Arial" w:cs="Arial"/>
                <w:b/>
                <w:bCs/>
              </w:rPr>
              <w:t>17:00</w:t>
            </w:r>
            <w:r w:rsidR="00EF33B1">
              <w:rPr>
                <w:rStyle w:val="FootnoteReference"/>
                <w:rFonts w:ascii="Arial" w:hAnsi="Arial" w:cs="Arial"/>
                <w:b/>
                <w:bCs/>
              </w:rPr>
              <w:footnoteReference w:id="1"/>
            </w:r>
            <w:r w:rsidR="00A72F5F" w:rsidRPr="004926C0">
              <w:rPr>
                <w:rFonts w:ascii="Arial" w:hAnsi="Arial" w:cs="Arial"/>
                <w:b/>
                <w:bCs/>
              </w:rPr>
              <w:t xml:space="preserve"> on 10 November 2026.</w:t>
            </w:r>
          </w:p>
          <w:p w14:paraId="77592E80" w14:textId="7627824A" w:rsidR="001A00C4" w:rsidRPr="004926C0" w:rsidRDefault="001E6F16">
            <w:pPr>
              <w:ind w:left="-3" w:firstLine="3"/>
              <w:rPr>
                <w:rFonts w:ascii="Arial" w:hAnsi="Arial" w:cs="Arial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Your personal data will be processed in line with t</w:t>
            </w:r>
            <w:r w:rsidR="00BF6AF8" w:rsidRPr="006034BB">
              <w:rPr>
                <w:rFonts w:ascii="Arial" w:hAnsi="Arial" w:cs="Arial"/>
                <w:sz w:val="20"/>
                <w:szCs w:val="20"/>
              </w:rPr>
              <w:t>he council’s Planning Privacy Notice</w:t>
            </w:r>
            <w:r w:rsidR="00BF6AF8" w:rsidRPr="006034BB">
              <w:rPr>
                <w:rStyle w:val="FootnoteReference"/>
                <w:rFonts w:ascii="Arial" w:hAnsi="Arial" w:cs="Arial"/>
                <w:sz w:val="20"/>
                <w:szCs w:val="20"/>
              </w:rPr>
              <w:footnoteReference w:id="2"/>
            </w:r>
            <w:r w:rsidR="00716C04" w:rsidRPr="006034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1A00C4" w:rsidRPr="004926C0" w14:paraId="4D7FEC79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57"/>
        </w:trPr>
        <w:tc>
          <w:tcPr>
            <w:tcW w:w="8777" w:type="dxa"/>
            <w:gridSpan w:val="20"/>
            <w:tcBorders>
              <w:top w:val="single" w:sz="4" w:space="0" w:color="000000"/>
              <w:bottom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821550" w14:textId="77777777" w:rsidR="001A00C4" w:rsidRPr="004926C0" w:rsidRDefault="001A00C4">
            <w:pPr>
              <w:ind w:left="-3" w:firstLine="3"/>
              <w:rPr>
                <w:rFonts w:ascii="Arial" w:hAnsi="Arial" w:cs="Arial"/>
              </w:rPr>
            </w:pPr>
          </w:p>
          <w:p w14:paraId="687851C3" w14:textId="00A1F48C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This form has two parts</w:t>
            </w:r>
            <w:r w:rsidR="00501444" w:rsidRPr="006034B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AE58C6A" w14:textId="406AA615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b/>
                <w:bCs/>
                <w:sz w:val="20"/>
                <w:szCs w:val="20"/>
              </w:rPr>
              <w:t>Part A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– Personal Details</w:t>
            </w:r>
            <w:r w:rsidR="00990C39" w:rsidRPr="006034BB">
              <w:rPr>
                <w:rFonts w:ascii="Arial" w:hAnsi="Arial" w:cs="Arial"/>
                <w:sz w:val="20"/>
                <w:szCs w:val="20"/>
              </w:rPr>
              <w:t>.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0C39" w:rsidRPr="006034BB">
              <w:rPr>
                <w:rFonts w:ascii="Arial" w:hAnsi="Arial" w:cs="Arial"/>
                <w:sz w:val="20"/>
                <w:szCs w:val="20"/>
              </w:rPr>
              <w:t>(</w:t>
            </w:r>
            <w:r w:rsidR="00501444" w:rsidRPr="006034BB">
              <w:rPr>
                <w:rFonts w:ascii="Arial" w:hAnsi="Arial" w:cs="Arial"/>
                <w:sz w:val="20"/>
                <w:szCs w:val="20"/>
              </w:rPr>
              <w:t xml:space="preserve">You only 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need </w:t>
            </w:r>
            <w:r w:rsidR="00501444" w:rsidRPr="006034BB">
              <w:rPr>
                <w:rFonts w:ascii="Arial" w:hAnsi="Arial" w:cs="Arial"/>
                <w:sz w:val="20"/>
                <w:szCs w:val="20"/>
              </w:rPr>
              <w:t>to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complete</w:t>
            </w:r>
            <w:r w:rsidR="00501444" w:rsidRPr="006034BB">
              <w:rPr>
                <w:rFonts w:ascii="Arial" w:hAnsi="Arial" w:cs="Arial"/>
                <w:sz w:val="20"/>
                <w:szCs w:val="20"/>
              </w:rPr>
              <w:t xml:space="preserve"> this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once.</w:t>
            </w:r>
            <w:r w:rsidR="00990C39" w:rsidRPr="006034B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0348B1E7" w14:textId="27A947C2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b/>
                <w:bCs/>
                <w:sz w:val="20"/>
                <w:szCs w:val="20"/>
              </w:rPr>
              <w:t>Part B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– Your representation(s).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90C39" w:rsidRPr="006034BB">
              <w:rPr>
                <w:rFonts w:ascii="Arial" w:hAnsi="Arial" w:cs="Arial"/>
                <w:sz w:val="20"/>
                <w:szCs w:val="20"/>
              </w:rPr>
              <w:t>(</w:t>
            </w:r>
            <w:r w:rsidRPr="006034BB">
              <w:rPr>
                <w:rFonts w:ascii="Arial" w:hAnsi="Arial" w:cs="Arial"/>
                <w:sz w:val="20"/>
                <w:szCs w:val="20"/>
              </w:rPr>
              <w:t xml:space="preserve">Please fill in a </w:t>
            </w:r>
            <w:r w:rsidRPr="006034BB">
              <w:rPr>
                <w:rFonts w:ascii="Arial" w:hAnsi="Arial" w:cs="Arial"/>
                <w:sz w:val="20"/>
                <w:szCs w:val="20"/>
              </w:rPr>
              <w:t>separate sheet for each representation</w:t>
            </w:r>
            <w:r w:rsidRPr="006034BB">
              <w:rPr>
                <w:rFonts w:ascii="Arial" w:hAnsi="Arial" w:cs="Arial"/>
                <w:sz w:val="20"/>
                <w:szCs w:val="20"/>
              </w:rPr>
              <w:t>.</w:t>
            </w:r>
            <w:r w:rsidR="00990C39" w:rsidRPr="006034BB">
              <w:rPr>
                <w:rFonts w:ascii="Arial" w:hAnsi="Arial" w:cs="Arial"/>
                <w:sz w:val="20"/>
                <w:szCs w:val="20"/>
              </w:rPr>
              <w:t>)</w:t>
            </w:r>
          </w:p>
          <w:p w14:paraId="16DD93E8" w14:textId="77777777" w:rsidR="001A00C4" w:rsidRPr="004926C0" w:rsidRDefault="001A00C4">
            <w:pPr>
              <w:ind w:left="-3" w:firstLine="3"/>
              <w:rPr>
                <w:rFonts w:ascii="Arial" w:hAnsi="Arial" w:cs="Arial"/>
              </w:rPr>
            </w:pPr>
          </w:p>
        </w:tc>
      </w:tr>
      <w:tr w:rsidR="001A00C4" w:rsidRPr="004926C0" w14:paraId="0B9876EF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57"/>
        </w:trPr>
        <w:tc>
          <w:tcPr>
            <w:tcW w:w="8777" w:type="dxa"/>
            <w:gridSpan w:val="20"/>
            <w:tcBorders>
              <w:top w:val="single" w:sz="4" w:space="0" w:color="000000"/>
              <w:bottom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35D77B" w14:textId="16E5B9DF" w:rsidR="001A00C4" w:rsidRPr="00F62031" w:rsidRDefault="00D72FF2" w:rsidP="00F62031">
            <w:pPr>
              <w:pStyle w:val="BodyText"/>
              <w:rPr>
                <w:rFonts w:ascii="Arial" w:hAnsi="Arial" w:cs="Arial"/>
                <w:b/>
                <w:kern w:val="3"/>
                <w:sz w:val="32"/>
                <w:szCs w:val="32"/>
              </w:rPr>
            </w:pPr>
            <w:bookmarkStart w:id="0" w:name="_Toc364432883"/>
            <w:r w:rsidRPr="004926C0">
              <w:rPr>
                <w:rFonts w:ascii="Arial" w:hAnsi="Arial" w:cs="Arial"/>
                <w:b/>
                <w:kern w:val="3"/>
                <w:sz w:val="32"/>
                <w:szCs w:val="32"/>
              </w:rPr>
              <w:t>Part A</w:t>
            </w:r>
            <w:bookmarkEnd w:id="0"/>
          </w:p>
        </w:tc>
      </w:tr>
      <w:tr w:rsidR="001A00C4" w:rsidRPr="004926C0" w14:paraId="6D58C8FE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22"/>
        </w:trPr>
        <w:tc>
          <w:tcPr>
            <w:tcW w:w="2086" w:type="dxa"/>
            <w:gridSpan w:val="4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175C01" w14:textId="510D1010" w:rsidR="001A00C4" w:rsidRPr="00DD3099" w:rsidRDefault="00D72FF2">
            <w:pPr>
              <w:ind w:left="-3" w:firstLine="3"/>
              <w:rPr>
                <w:rFonts w:ascii="Arial" w:hAnsi="Arial" w:cs="Arial"/>
                <w:bCs/>
              </w:rPr>
            </w:pPr>
            <w:r w:rsidRPr="00DD3099">
              <w:rPr>
                <w:rFonts w:ascii="Arial" w:hAnsi="Arial" w:cs="Arial"/>
                <w:bCs/>
              </w:rPr>
              <w:t>1. Personal</w:t>
            </w:r>
            <w:r w:rsidR="007957AF">
              <w:rPr>
                <w:rFonts w:ascii="Arial" w:hAnsi="Arial" w:cs="Arial"/>
                <w:bCs/>
              </w:rPr>
              <w:t xml:space="preserve"> </w:t>
            </w:r>
            <w:r w:rsidRPr="00DD3099">
              <w:rPr>
                <w:rFonts w:ascii="Arial" w:hAnsi="Arial" w:cs="Arial"/>
                <w:bCs/>
              </w:rPr>
              <w:t>Details*</w:t>
            </w:r>
          </w:p>
        </w:tc>
        <w:tc>
          <w:tcPr>
            <w:tcW w:w="1710" w:type="dxa"/>
            <w:gridSpan w:val="2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318082" w14:textId="77777777" w:rsidR="001A00C4" w:rsidRPr="00DD3099" w:rsidRDefault="001A00C4">
            <w:pPr>
              <w:ind w:left="-3" w:firstLine="3"/>
              <w:rPr>
                <w:rFonts w:ascii="Arial" w:hAnsi="Arial" w:cs="Arial"/>
              </w:rPr>
            </w:pPr>
          </w:p>
        </w:tc>
        <w:tc>
          <w:tcPr>
            <w:tcW w:w="673" w:type="dxa"/>
            <w:gridSpan w:val="2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01BD5AB" w14:textId="77777777" w:rsidR="001A00C4" w:rsidRPr="00DD3099" w:rsidRDefault="001A00C4">
            <w:pPr>
              <w:ind w:left="-3" w:firstLine="3"/>
              <w:rPr>
                <w:rFonts w:ascii="Arial" w:hAnsi="Arial" w:cs="Arial"/>
              </w:rPr>
            </w:pPr>
          </w:p>
        </w:tc>
        <w:tc>
          <w:tcPr>
            <w:tcW w:w="713" w:type="dxa"/>
            <w:gridSpan w:val="3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E0BDD0" w14:textId="77777777" w:rsidR="001A00C4" w:rsidRPr="00DD3099" w:rsidRDefault="001A00C4">
            <w:pPr>
              <w:ind w:left="-3" w:firstLine="3"/>
              <w:rPr>
                <w:rFonts w:ascii="Arial" w:hAnsi="Arial" w:cs="Arial"/>
              </w:rPr>
            </w:pPr>
          </w:p>
        </w:tc>
        <w:tc>
          <w:tcPr>
            <w:tcW w:w="283" w:type="dxa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DEB359" w14:textId="77777777" w:rsidR="001A00C4" w:rsidRPr="00DD3099" w:rsidRDefault="001A00C4">
            <w:pPr>
              <w:ind w:left="-3" w:firstLine="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4" w:type="dxa"/>
            <w:gridSpan w:val="2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932E8E" w14:textId="77777777" w:rsidR="001A00C4" w:rsidRPr="00DD3099" w:rsidRDefault="001A00C4">
            <w:pPr>
              <w:ind w:left="-3" w:firstLine="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028" w:type="dxa"/>
            <w:gridSpan w:val="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6DD388" w14:textId="77777777" w:rsidR="001A00C4" w:rsidRPr="004926C0" w:rsidRDefault="00D72FF2">
            <w:pPr>
              <w:rPr>
                <w:rFonts w:ascii="Arial" w:hAnsi="Arial" w:cs="Arial"/>
                <w:bCs/>
                <w:sz w:val="20"/>
              </w:rPr>
            </w:pPr>
            <w:r w:rsidRPr="00DD3099">
              <w:rPr>
                <w:rFonts w:ascii="Arial" w:hAnsi="Arial" w:cs="Arial"/>
                <w:bCs/>
                <w:szCs w:val="32"/>
              </w:rPr>
              <w:t>2. Agent’s Details (if applicable)</w:t>
            </w:r>
          </w:p>
        </w:tc>
      </w:tr>
      <w:tr w:rsidR="001A00C4" w:rsidRPr="004926C0" w14:paraId="03330DD7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05"/>
        </w:trPr>
        <w:tc>
          <w:tcPr>
            <w:tcW w:w="877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223A826" w14:textId="77777777" w:rsidR="001A00C4" w:rsidRPr="003378F3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3378F3">
              <w:rPr>
                <w:rFonts w:ascii="Arial" w:hAnsi="Arial" w:cs="Arial"/>
                <w:sz w:val="20"/>
                <w:szCs w:val="20"/>
              </w:rPr>
              <w:t>*</w:t>
            </w:r>
            <w:r w:rsidRPr="003378F3">
              <w:rPr>
                <w:rFonts w:ascii="Arial" w:hAnsi="Arial" w:cs="Arial"/>
                <w:sz w:val="20"/>
                <w:szCs w:val="20"/>
              </w:rPr>
              <w:t>If an agent is appointed, please complete only the Title, Name and Organisation (if applicable)</w:t>
            </w:r>
          </w:p>
          <w:p w14:paraId="2CF659CD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3378F3">
              <w:rPr>
                <w:rFonts w:ascii="Arial" w:hAnsi="Arial" w:cs="Arial"/>
                <w:sz w:val="20"/>
                <w:szCs w:val="20"/>
              </w:rPr>
              <w:t>boxes below but complete the full contact details of the agent in 2</w:t>
            </w:r>
            <w:r w:rsidRPr="00DD3099">
              <w:rPr>
                <w:rFonts w:ascii="Arial" w:hAnsi="Arial" w:cs="Arial"/>
                <w:i/>
              </w:rPr>
              <w:t>.</w:t>
            </w:r>
            <w:r w:rsidRPr="00DD3099">
              <w:rPr>
                <w:rFonts w:ascii="Arial" w:hAnsi="Arial" w:cs="Arial"/>
              </w:rPr>
              <w:t xml:space="preserve">  </w:t>
            </w:r>
          </w:p>
          <w:p w14:paraId="01DFD676" w14:textId="77777777" w:rsidR="001A00C4" w:rsidRPr="00DD3099" w:rsidRDefault="001A00C4">
            <w:pPr>
              <w:ind w:left="-3" w:firstLine="3"/>
              <w:rPr>
                <w:rFonts w:ascii="Arial" w:hAnsi="Arial" w:cs="Arial"/>
              </w:rPr>
            </w:pPr>
          </w:p>
        </w:tc>
      </w:tr>
      <w:tr w:rsidR="001A00C4" w:rsidRPr="004926C0" w14:paraId="50392E0A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6A196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91D5FA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A8586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15E3E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715CEAC5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81458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13E3A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60470189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76E25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First Name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4E8A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700D1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70EFE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6237D804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2C7C1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5E891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3EC45CD2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70D63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Last Name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795312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74DE04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5F852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21E6CB5B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29C806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B3896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793EF654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41516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 xml:space="preserve">Job Title 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9BB37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1F1A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5CE10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490035A8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CFD0D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(where relevant)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4D22E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00C4" w:rsidRPr="004926C0" w14:paraId="5C9B9896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174D1E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 xml:space="preserve">Organisation 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F63EA2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9250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2C926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7FD02C50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98DE7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(where relevant)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5C7D6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1A00C4" w:rsidRPr="004926C0" w14:paraId="3A52D4DC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0F584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Address Line 1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7BDEC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DA8AE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CD98D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3C9BD8E4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CBF36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03270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5876918C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C7360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Line 2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30DD4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663B2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B69CD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286769F8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A8AEA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011CB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2F4B23A2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59250A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Line 3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EEB138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1A136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275B9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1C79940E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2C734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10F6D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06F5D28D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318D30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Line 4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25BCE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8C0EF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E5528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03425697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B17BB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A36BB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4E6219AD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08A3E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Post Code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C42685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69D6D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221A9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55A9B1F6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7FCE0D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09825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781392D6" w14:textId="77777777" w:rsidTr="000C00F1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D0122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Telephone Number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5C3A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C05F9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DE053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1658BADD" w14:textId="77777777" w:rsidTr="00EF65F3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52"/>
        </w:trPr>
        <w:tc>
          <w:tcPr>
            <w:tcW w:w="5749" w:type="dxa"/>
            <w:gridSpan w:val="1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0EE9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8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9C6B4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0293F595" w14:textId="77777777" w:rsidTr="00EF65F3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262"/>
        </w:trPr>
        <w:tc>
          <w:tcPr>
            <w:tcW w:w="2086" w:type="dxa"/>
            <w:gridSpan w:val="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57119" w14:textId="77777777" w:rsidR="001A00C4" w:rsidRPr="006034BB" w:rsidRDefault="00D72FF2">
            <w:pPr>
              <w:ind w:left="-3" w:firstLine="3"/>
              <w:rPr>
                <w:rFonts w:ascii="Arial" w:hAnsi="Arial" w:cs="Arial"/>
                <w:sz w:val="20"/>
                <w:szCs w:val="20"/>
              </w:rPr>
            </w:pPr>
            <w:r w:rsidRPr="006034BB">
              <w:rPr>
                <w:rFonts w:ascii="Arial" w:hAnsi="Arial" w:cs="Arial"/>
                <w:sz w:val="20"/>
                <w:szCs w:val="20"/>
              </w:rPr>
              <w:t>E-mail Address</w:t>
            </w:r>
          </w:p>
        </w:tc>
        <w:tc>
          <w:tcPr>
            <w:tcW w:w="309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0AA7F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567" w:type="dxa"/>
            <w:gridSpan w:val="3"/>
            <w:tcBorders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297885" w14:textId="77777777" w:rsidR="001A00C4" w:rsidRPr="00DD3099" w:rsidRDefault="00D72FF2">
            <w:pPr>
              <w:ind w:left="-3" w:firstLine="3"/>
              <w:rPr>
                <w:rFonts w:ascii="Arial" w:hAnsi="Arial" w:cs="Arial"/>
              </w:rPr>
            </w:pPr>
            <w:r w:rsidRPr="00DD3099">
              <w:rPr>
                <w:rFonts w:ascii="Arial" w:hAnsi="Arial" w:cs="Arial"/>
              </w:rPr>
              <w:t> </w:t>
            </w:r>
          </w:p>
        </w:tc>
        <w:tc>
          <w:tcPr>
            <w:tcW w:w="302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14A81" w14:textId="77777777" w:rsidR="001A00C4" w:rsidRPr="004926C0" w:rsidRDefault="00D72FF2">
            <w:pPr>
              <w:rPr>
                <w:rFonts w:ascii="Arial" w:hAnsi="Arial" w:cs="Arial"/>
                <w:sz w:val="20"/>
              </w:rPr>
            </w:pPr>
            <w:r w:rsidRPr="004926C0">
              <w:rPr>
                <w:rFonts w:ascii="Arial" w:hAnsi="Arial" w:cs="Arial"/>
                <w:sz w:val="20"/>
              </w:rPr>
              <w:t> </w:t>
            </w:r>
          </w:p>
        </w:tc>
      </w:tr>
      <w:tr w:rsidR="001A00C4" w:rsidRPr="004926C0" w14:paraId="1A90DCB7" w14:textId="77777777" w:rsidTr="00E5208C">
        <w:tblPrEx>
          <w:tblCellMar>
            <w:top w:w="0" w:type="dxa"/>
            <w:bottom w:w="0" w:type="dxa"/>
          </w:tblCellMar>
        </w:tblPrEx>
        <w:trPr>
          <w:gridAfter w:val="1"/>
          <w:wAfter w:w="74" w:type="dxa"/>
          <w:cantSplit/>
          <w:trHeight w:val="183"/>
        </w:trPr>
        <w:tc>
          <w:tcPr>
            <w:tcW w:w="5749" w:type="dxa"/>
            <w:gridSpan w:val="14"/>
            <w:tcBorders>
              <w:bottom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109E2" w14:textId="0B336D87" w:rsidR="001A00C4" w:rsidRPr="00DD3099" w:rsidRDefault="001A00C4">
            <w:pPr>
              <w:ind w:left="-3" w:firstLine="3"/>
              <w:rPr>
                <w:rFonts w:ascii="Arial" w:hAnsi="Arial" w:cs="Arial"/>
              </w:rPr>
            </w:pPr>
          </w:p>
        </w:tc>
        <w:tc>
          <w:tcPr>
            <w:tcW w:w="3028" w:type="dxa"/>
            <w:gridSpan w:val="6"/>
            <w:tcBorders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5764E" w14:textId="77777777" w:rsidR="001A00C4" w:rsidRDefault="001A00C4">
            <w:pPr>
              <w:rPr>
                <w:rFonts w:ascii="Arial" w:hAnsi="Arial" w:cs="Arial"/>
                <w:sz w:val="20"/>
              </w:rPr>
            </w:pPr>
          </w:p>
          <w:p w14:paraId="3724D1C9" w14:textId="77777777" w:rsidR="00602ED1" w:rsidRPr="004926C0" w:rsidRDefault="00602ED1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5C508CC4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180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941E05" w14:textId="5432D8B4" w:rsidR="001A00C4" w:rsidRPr="00F62031" w:rsidRDefault="00D72FF2" w:rsidP="004B1207">
            <w:pPr>
              <w:pStyle w:val="BodyText"/>
              <w:jc w:val="left"/>
              <w:rPr>
                <w:rFonts w:ascii="Arial" w:hAnsi="Arial" w:cs="Arial"/>
                <w:b/>
                <w:sz w:val="32"/>
                <w:szCs w:val="32"/>
              </w:rPr>
            </w:pPr>
            <w:bookmarkStart w:id="1" w:name="_Toc364432884"/>
            <w:r w:rsidRPr="004926C0">
              <w:rPr>
                <w:rFonts w:ascii="Arial" w:hAnsi="Arial" w:cs="Arial"/>
                <w:b/>
                <w:sz w:val="32"/>
                <w:szCs w:val="32"/>
              </w:rPr>
              <w:t>Part B – Please use a separate sheet for each representation</w:t>
            </w:r>
            <w:bookmarkEnd w:id="1"/>
          </w:p>
        </w:tc>
      </w:tr>
      <w:tr w:rsidR="001A00C4" w:rsidRPr="004926C0" w14:paraId="601DCD5D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300"/>
        </w:trPr>
        <w:tc>
          <w:tcPr>
            <w:tcW w:w="8647" w:type="dxa"/>
            <w:gridSpan w:val="20"/>
            <w:tcBorders>
              <w:top w:val="doub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D72CB" w14:textId="77777777" w:rsidR="005E7AC5" w:rsidRDefault="005E7AC5">
            <w:pPr>
              <w:rPr>
                <w:rFonts w:ascii="Arial" w:hAnsi="Arial" w:cs="Arial"/>
                <w:szCs w:val="32"/>
              </w:rPr>
            </w:pPr>
          </w:p>
          <w:p w14:paraId="19352B13" w14:textId="3495990E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Name or Organisation:</w:t>
            </w:r>
          </w:p>
          <w:p w14:paraId="27C232A6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5BB94029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232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5C586D" w14:textId="6581FC51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bCs/>
                <w:szCs w:val="32"/>
              </w:rPr>
              <w:t>3. To which part of the Local Plan</w:t>
            </w:r>
            <w:r w:rsidR="008F3753">
              <w:rPr>
                <w:rFonts w:ascii="Arial" w:hAnsi="Arial" w:cs="Arial"/>
                <w:bCs/>
                <w:szCs w:val="32"/>
              </w:rPr>
              <w:t xml:space="preserve"> Review</w:t>
            </w:r>
            <w:r w:rsidRPr="007F36E5">
              <w:rPr>
                <w:rFonts w:ascii="Arial" w:hAnsi="Arial" w:cs="Arial"/>
                <w:bCs/>
                <w:szCs w:val="32"/>
              </w:rPr>
              <w:t xml:space="preserve"> does this representation relate?</w:t>
            </w:r>
          </w:p>
        </w:tc>
      </w:tr>
      <w:tr w:rsidR="001A00C4" w:rsidRPr="004926C0" w14:paraId="4FA9939A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232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F5AC1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6E73910B" w14:textId="77777777" w:rsidTr="00687399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325"/>
        </w:trPr>
        <w:tc>
          <w:tcPr>
            <w:tcW w:w="1337" w:type="dxa"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04D98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BA2C1D">
              <w:rPr>
                <w:rFonts w:ascii="Arial" w:hAnsi="Arial" w:cs="Arial"/>
                <w:sz w:val="22"/>
                <w:szCs w:val="28"/>
              </w:rPr>
              <w:t>Paragraph</w:t>
            </w:r>
          </w:p>
        </w:tc>
        <w:tc>
          <w:tcPr>
            <w:tcW w:w="1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D811C" w14:textId="0739D33C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80" w:type="dxa"/>
            <w:gridSpan w:val="2"/>
            <w:tcBorders>
              <w:left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4ECE2F" w14:textId="77777777" w:rsidR="001A00C4" w:rsidRPr="007F36E5" w:rsidRDefault="00D72FF2">
            <w:pPr>
              <w:jc w:val="right"/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Policy</w:t>
            </w:r>
          </w:p>
        </w:tc>
        <w:tc>
          <w:tcPr>
            <w:tcW w:w="12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8D810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631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A25F" w14:textId="77777777" w:rsidR="001A00C4" w:rsidRPr="007F36E5" w:rsidRDefault="00D72FF2">
            <w:pPr>
              <w:jc w:val="right"/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Policies Map</w:t>
            </w:r>
          </w:p>
        </w:tc>
        <w:tc>
          <w:tcPr>
            <w:tcW w:w="2079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82F811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5564823E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300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9C89B" w14:textId="77777777" w:rsidR="00E92F03" w:rsidRDefault="00E92F03">
            <w:pPr>
              <w:rPr>
                <w:rFonts w:ascii="Arial" w:hAnsi="Arial" w:cs="Arial"/>
                <w:szCs w:val="32"/>
              </w:rPr>
            </w:pPr>
          </w:p>
          <w:p w14:paraId="714EB7AD" w14:textId="73E957CA" w:rsidR="001A00C4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4. Do you consider the Local Plan</w:t>
            </w:r>
            <w:r w:rsidR="00BA2C1D">
              <w:rPr>
                <w:rFonts w:ascii="Arial" w:hAnsi="Arial" w:cs="Arial"/>
                <w:szCs w:val="32"/>
              </w:rPr>
              <w:t xml:space="preserve"> Review</w:t>
            </w:r>
            <w:r w:rsidRPr="007F36E5">
              <w:rPr>
                <w:rFonts w:ascii="Arial" w:hAnsi="Arial" w:cs="Arial"/>
                <w:szCs w:val="32"/>
              </w:rPr>
              <w:t xml:space="preserve"> is</w:t>
            </w:r>
            <w:r w:rsidRPr="007F36E5">
              <w:rPr>
                <w:rFonts w:ascii="Arial" w:hAnsi="Arial" w:cs="Arial"/>
                <w:szCs w:val="32"/>
              </w:rPr>
              <w:t>:</w:t>
            </w:r>
          </w:p>
          <w:p w14:paraId="62905046" w14:textId="6AE4FA11" w:rsidR="00E92F03" w:rsidRPr="007F36E5" w:rsidRDefault="00E92F03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52C9BF73" w14:textId="77777777" w:rsidTr="002212C0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150"/>
        </w:trPr>
        <w:tc>
          <w:tcPr>
            <w:tcW w:w="3592" w:type="dxa"/>
            <w:gridSpan w:val="5"/>
            <w:vMerge w:val="restart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5652F" w14:textId="2C35062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4.</w:t>
            </w:r>
            <w:r w:rsidRPr="007F36E5">
              <w:rPr>
                <w:rFonts w:ascii="Arial" w:hAnsi="Arial" w:cs="Arial"/>
                <w:szCs w:val="32"/>
              </w:rPr>
              <w:t>1</w:t>
            </w:r>
            <w:r w:rsidRPr="007F36E5">
              <w:rPr>
                <w:rFonts w:ascii="Arial" w:hAnsi="Arial" w:cs="Arial"/>
                <w:szCs w:val="32"/>
              </w:rPr>
              <w:t xml:space="preserve"> Legally compliant</w:t>
            </w:r>
          </w:p>
          <w:p w14:paraId="7A677BAF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  <w:p w14:paraId="6F00F0F1" w14:textId="091A8385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4.</w:t>
            </w:r>
            <w:r w:rsidRPr="007F36E5">
              <w:rPr>
                <w:rFonts w:ascii="Arial" w:hAnsi="Arial" w:cs="Arial"/>
                <w:szCs w:val="32"/>
              </w:rPr>
              <w:t>2</w:t>
            </w:r>
            <w:r w:rsidRPr="007F36E5">
              <w:rPr>
                <w:rFonts w:ascii="Arial" w:hAnsi="Arial" w:cs="Arial"/>
                <w:szCs w:val="32"/>
              </w:rPr>
              <w:t xml:space="preserve"> Sound</w:t>
            </w:r>
          </w:p>
        </w:tc>
        <w:tc>
          <w:tcPr>
            <w:tcW w:w="1275" w:type="dxa"/>
            <w:gridSpan w:val="3"/>
            <w:vMerge w:val="restart"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83DDF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Yes</w:t>
            </w:r>
          </w:p>
          <w:p w14:paraId="2CDA5247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  <w:p w14:paraId="4E934575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 xml:space="preserve">Yes </w:t>
            </w:r>
          </w:p>
        </w:tc>
        <w:tc>
          <w:tcPr>
            <w:tcW w:w="10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E663D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843" w:type="dxa"/>
            <w:gridSpan w:val="2"/>
            <w:vMerge w:val="restart"/>
            <w:tcBorders>
              <w:lef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51BE3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777" w:type="dxa"/>
            <w:gridSpan w:val="2"/>
            <w:vMerge w:val="restart"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BA942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 xml:space="preserve">No     </w:t>
            </w:r>
          </w:p>
          <w:p w14:paraId="664921FD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  <w:p w14:paraId="1EA9DF06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No</w:t>
            </w:r>
          </w:p>
        </w:tc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DA32C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1BA9C285" w14:textId="77777777" w:rsidTr="002212C0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300"/>
        </w:trPr>
        <w:tc>
          <w:tcPr>
            <w:tcW w:w="3592" w:type="dxa"/>
            <w:gridSpan w:val="5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29158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275" w:type="dxa"/>
            <w:gridSpan w:val="3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EAC64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80" w:type="dxa"/>
            <w:gridSpan w:val="6"/>
            <w:tcBorders>
              <w:top w:val="single" w:sz="8" w:space="0" w:color="000000"/>
              <w:bottom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866D9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843" w:type="dxa"/>
            <w:gridSpan w:val="2"/>
            <w:vMerge/>
            <w:tcBorders>
              <w:lef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E6999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777" w:type="dxa"/>
            <w:gridSpan w:val="2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5F975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000000"/>
              <w:bottom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2FE67A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136F612D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60"/>
        </w:trPr>
        <w:tc>
          <w:tcPr>
            <w:tcW w:w="3592" w:type="dxa"/>
            <w:gridSpan w:val="5"/>
            <w:vMerge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826E1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275" w:type="dxa"/>
            <w:gridSpan w:val="3"/>
            <w:vMerge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7948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8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BC93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843" w:type="dxa"/>
            <w:gridSpan w:val="2"/>
            <w:vMerge/>
            <w:tcBorders>
              <w:lef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E2F0B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777" w:type="dxa"/>
            <w:gridSpan w:val="2"/>
            <w:vMerge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F7218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8E12AE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2E9FD702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405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FA529" w14:textId="77777777" w:rsidR="001A00C4" w:rsidRPr="007F36E5" w:rsidRDefault="00D72FF2">
            <w:pPr>
              <w:ind w:left="113"/>
              <w:rPr>
                <w:rFonts w:ascii="Arial" w:hAnsi="Arial" w:cs="Arial"/>
                <w:iCs/>
                <w:szCs w:val="32"/>
              </w:rPr>
            </w:pPr>
            <w:r w:rsidRPr="007F36E5">
              <w:rPr>
                <w:rFonts w:ascii="Arial" w:hAnsi="Arial" w:cs="Arial"/>
                <w:iCs/>
                <w:szCs w:val="32"/>
              </w:rPr>
              <w:t xml:space="preserve">            </w:t>
            </w:r>
          </w:p>
        </w:tc>
      </w:tr>
      <w:tr w:rsidR="001A00C4" w:rsidRPr="004926C0" w14:paraId="67E51390" w14:textId="77777777" w:rsidTr="000C00F1">
        <w:tblPrEx>
          <w:tblCellMar>
            <w:top w:w="0" w:type="dxa"/>
            <w:bottom w:w="0" w:type="dxa"/>
          </w:tblCellMar>
        </w:tblPrEx>
        <w:trPr>
          <w:gridBefore w:val="1"/>
          <w:wBefore w:w="204" w:type="dxa"/>
          <w:cantSplit/>
          <w:trHeight w:val="405"/>
        </w:trPr>
        <w:tc>
          <w:tcPr>
            <w:tcW w:w="8647" w:type="dxa"/>
            <w:gridSpan w:val="20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83BA5" w14:textId="77777777" w:rsidR="001A00C4" w:rsidRPr="004926C0" w:rsidRDefault="00D72FF2">
            <w:pPr>
              <w:rPr>
                <w:rFonts w:ascii="Arial" w:hAnsi="Arial" w:cs="Arial"/>
              </w:rPr>
            </w:pPr>
            <w:r w:rsidRPr="007957AF">
              <w:rPr>
                <w:rFonts w:ascii="Arial" w:hAnsi="Arial" w:cs="Arial"/>
                <w:sz w:val="20"/>
                <w:szCs w:val="20"/>
              </w:rPr>
              <w:t>Please tick as appropriate</w:t>
            </w:r>
          </w:p>
        </w:tc>
      </w:tr>
    </w:tbl>
    <w:p w14:paraId="5A2C675C" w14:textId="77777777" w:rsidR="001A00C4" w:rsidRPr="004926C0" w:rsidRDefault="001A00C4">
      <w:pPr>
        <w:rPr>
          <w:rFonts w:ascii="Arial" w:hAnsi="Arial" w:cs="Arial"/>
        </w:rPr>
      </w:pPr>
    </w:p>
    <w:tbl>
      <w:tblPr>
        <w:tblW w:w="856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"/>
        <w:gridCol w:w="1024"/>
        <w:gridCol w:w="3780"/>
        <w:gridCol w:w="1042"/>
        <w:gridCol w:w="2486"/>
      </w:tblGrid>
      <w:tr w:rsidR="001A00C4" w:rsidRPr="007F36E5" w14:paraId="60267EA2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860B69" w14:textId="0CE20221" w:rsidR="001A00C4" w:rsidRPr="007F36E5" w:rsidRDefault="00D72FF2">
            <w:pPr>
              <w:rPr>
                <w:rFonts w:ascii="Arial" w:hAnsi="Arial" w:cs="Arial"/>
              </w:rPr>
            </w:pPr>
            <w:r w:rsidRPr="007F36E5">
              <w:rPr>
                <w:rFonts w:ascii="Arial" w:hAnsi="Arial" w:cs="Arial"/>
              </w:rPr>
              <w:t>5. Please give details of why you consider the Local Plan</w:t>
            </w:r>
            <w:r w:rsidR="00CA0CDF">
              <w:rPr>
                <w:rFonts w:ascii="Arial" w:hAnsi="Arial" w:cs="Arial"/>
              </w:rPr>
              <w:t xml:space="preserve"> Review</w:t>
            </w:r>
            <w:r w:rsidRPr="007F36E5">
              <w:rPr>
                <w:rFonts w:ascii="Arial" w:hAnsi="Arial" w:cs="Arial"/>
              </w:rPr>
              <w:t xml:space="preserve"> is not legally compliant or is unsound. Please be as precise as possible.</w:t>
            </w:r>
          </w:p>
          <w:p w14:paraId="5570B6ED" w14:textId="343145F2" w:rsidR="001A00C4" w:rsidRPr="007F36E5" w:rsidRDefault="00D72FF2">
            <w:pPr>
              <w:rPr>
                <w:rFonts w:ascii="Arial" w:hAnsi="Arial" w:cs="Arial"/>
              </w:rPr>
            </w:pPr>
            <w:r w:rsidRPr="007F36E5">
              <w:rPr>
                <w:rFonts w:ascii="Arial" w:hAnsi="Arial" w:cs="Arial"/>
              </w:rPr>
              <w:t xml:space="preserve">If you wish to support the legal compliance or soundness of the Local Plan </w:t>
            </w:r>
            <w:r w:rsidR="00C51370">
              <w:rPr>
                <w:rFonts w:ascii="Arial" w:hAnsi="Arial" w:cs="Arial"/>
              </w:rPr>
              <w:t>Review,</w:t>
            </w:r>
            <w:r w:rsidR="00CA0CDF">
              <w:rPr>
                <w:rFonts w:ascii="Arial" w:hAnsi="Arial" w:cs="Arial"/>
              </w:rPr>
              <w:t xml:space="preserve"> </w:t>
            </w:r>
            <w:r w:rsidRPr="007F36E5">
              <w:rPr>
                <w:rFonts w:ascii="Arial" w:hAnsi="Arial" w:cs="Arial"/>
              </w:rPr>
              <w:t xml:space="preserve">please also use this box to set out your comments. </w:t>
            </w:r>
          </w:p>
        </w:tc>
      </w:tr>
      <w:tr w:rsidR="001A00C4" w:rsidRPr="004926C0" w14:paraId="3CEEE4E7" w14:textId="77777777">
        <w:tblPrEx>
          <w:tblCellMar>
            <w:top w:w="0" w:type="dxa"/>
            <w:bottom w:w="0" w:type="dxa"/>
          </w:tblCellMar>
        </w:tblPrEx>
        <w:trPr>
          <w:trHeight w:val="2078"/>
        </w:trPr>
        <w:tc>
          <w:tcPr>
            <w:tcW w:w="8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D4F334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782F060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254C6E97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03B56EC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F825AD2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46E3283F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138BC7CA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47C4E1F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FCDEEE0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A51EBB3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3CC3A8C" w14:textId="77777777" w:rsidR="001A00C4" w:rsidRPr="004926C0" w:rsidRDefault="00D72F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957AF">
              <w:rPr>
                <w:rFonts w:ascii="Arial" w:hAnsi="Arial" w:cs="Arial"/>
                <w:sz w:val="20"/>
                <w:szCs w:val="20"/>
              </w:rPr>
              <w:t>(Continue on a separate sheet /expand box if necessary)</w:t>
            </w:r>
          </w:p>
        </w:tc>
      </w:tr>
      <w:tr w:rsidR="00CA0CDF" w:rsidRPr="004926C0" w14:paraId="5DF47FED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CD66FB" w14:textId="77777777" w:rsidR="00CA0CDF" w:rsidRPr="007F36E5" w:rsidRDefault="00CA0CDF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55ACE90A" w14:textId="77777777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D035CE" w14:textId="4E2361E0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6.  Please set out the modification(s) you consider necessary to make the Local Plan</w:t>
            </w:r>
            <w:r w:rsidR="00920AEA">
              <w:rPr>
                <w:rFonts w:ascii="Arial" w:hAnsi="Arial" w:cs="Arial"/>
                <w:szCs w:val="32"/>
              </w:rPr>
              <w:t xml:space="preserve"> Review</w:t>
            </w:r>
            <w:r w:rsidRPr="007F36E5">
              <w:rPr>
                <w:rFonts w:ascii="Arial" w:hAnsi="Arial" w:cs="Arial"/>
                <w:szCs w:val="32"/>
              </w:rPr>
              <w:t xml:space="preserve"> legally compliant and sound, in respect of</w:t>
            </w:r>
            <w:r w:rsidRPr="007F36E5">
              <w:rPr>
                <w:rFonts w:ascii="Arial" w:hAnsi="Arial" w:cs="Arial"/>
                <w:szCs w:val="32"/>
              </w:rPr>
              <w:t xml:space="preserve"> any legal compliance or soundness matters you have identified at 5 above.  You will need to say why each modification will make the Local Plan </w:t>
            </w:r>
            <w:r w:rsidR="00920AEA">
              <w:rPr>
                <w:rFonts w:ascii="Arial" w:hAnsi="Arial" w:cs="Arial"/>
                <w:szCs w:val="32"/>
              </w:rPr>
              <w:t xml:space="preserve">Review </w:t>
            </w:r>
            <w:r w:rsidRPr="007F36E5">
              <w:rPr>
                <w:rFonts w:ascii="Arial" w:hAnsi="Arial" w:cs="Arial"/>
                <w:szCs w:val="32"/>
              </w:rPr>
              <w:t>legally compliant or sound.  It will be helpful if you are able to put forward your suggested revised wording of any policy or text. Please be as precise as possible.</w:t>
            </w:r>
          </w:p>
        </w:tc>
      </w:tr>
      <w:tr w:rsidR="001A00C4" w:rsidRPr="004926C0" w14:paraId="139385F0" w14:textId="77777777">
        <w:tblPrEx>
          <w:tblCellMar>
            <w:top w:w="0" w:type="dxa"/>
            <w:bottom w:w="0" w:type="dxa"/>
          </w:tblCellMar>
        </w:tblPrEx>
        <w:trPr>
          <w:trHeight w:val="2078"/>
        </w:trPr>
        <w:tc>
          <w:tcPr>
            <w:tcW w:w="85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5103A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56FC7AFA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2F06B6F7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FA5FC05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0DC220F0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B7657D9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61516AB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2137B41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206C645A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79528E35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F268C53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E23CC5" w14:textId="77777777" w:rsidR="001A00C4" w:rsidRPr="004926C0" w:rsidRDefault="001A00C4">
            <w:pPr>
              <w:rPr>
                <w:rFonts w:ascii="Arial" w:hAnsi="Arial" w:cs="Arial"/>
                <w:sz w:val="16"/>
                <w:szCs w:val="16"/>
              </w:rPr>
            </w:pPr>
          </w:p>
          <w:p w14:paraId="66422BB4" w14:textId="77777777" w:rsidR="001A00C4" w:rsidRPr="004926C0" w:rsidRDefault="00D72FF2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957AF">
              <w:rPr>
                <w:rFonts w:ascii="Arial" w:hAnsi="Arial" w:cs="Arial"/>
                <w:sz w:val="20"/>
                <w:szCs w:val="20"/>
              </w:rPr>
              <w:t>(Continue on a separate sheet /expand box if necessary)</w:t>
            </w:r>
          </w:p>
        </w:tc>
      </w:tr>
      <w:tr w:rsidR="001A00C4" w:rsidRPr="004926C0" w14:paraId="44E8C605" w14:textId="77777777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856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61118" w14:textId="77777777" w:rsidR="001A00C4" w:rsidRPr="007F36E5" w:rsidRDefault="001A00C4">
            <w:pPr>
              <w:jc w:val="right"/>
              <w:rPr>
                <w:rFonts w:ascii="Arial" w:hAnsi="Arial" w:cs="Arial"/>
                <w:szCs w:val="32"/>
              </w:rPr>
            </w:pPr>
          </w:p>
          <w:p w14:paraId="3B4A9571" w14:textId="380CA293" w:rsidR="001A00C4" w:rsidRPr="00D84F08" w:rsidRDefault="00D72FF2">
            <w:pPr>
              <w:autoSpaceDE w:val="0"/>
              <w:rPr>
                <w:rFonts w:ascii="Arial" w:hAnsi="Arial" w:cs="Arial"/>
                <w:sz w:val="20"/>
              </w:rPr>
            </w:pPr>
            <w:r w:rsidRPr="00D84F08">
              <w:rPr>
                <w:rFonts w:ascii="Arial" w:hAnsi="Arial" w:cs="Arial"/>
                <w:b/>
                <w:color w:val="000000"/>
                <w:sz w:val="20"/>
              </w:rPr>
              <w:t>Please note</w:t>
            </w:r>
            <w:r w:rsidR="00920AEA" w:rsidRPr="00D84F08">
              <w:rPr>
                <w:rFonts w:ascii="Arial" w:hAnsi="Arial" w:cs="Arial"/>
                <w:b/>
                <w:color w:val="000000"/>
                <w:sz w:val="20"/>
              </w:rPr>
              <w:t>:</w:t>
            </w:r>
            <w:r w:rsidRPr="00D84F08">
              <w:rPr>
                <w:rFonts w:ascii="Arial" w:hAnsi="Arial" w:cs="Arial"/>
                <w:color w:val="000000"/>
                <w:sz w:val="20"/>
              </w:rPr>
              <w:t xml:space="preserve"> In your representation y</w:t>
            </w:r>
            <w:r w:rsidRPr="00D84F08">
              <w:rPr>
                <w:rFonts w:ascii="Arial" w:hAnsi="Arial" w:cs="Arial"/>
                <w:sz w:val="20"/>
              </w:rPr>
              <w:t xml:space="preserve">ou </w:t>
            </w:r>
            <w:r w:rsidRPr="00D84F08">
              <w:rPr>
                <w:rFonts w:ascii="Arial" w:hAnsi="Arial" w:cs="Arial"/>
                <w:color w:val="000000"/>
                <w:sz w:val="20"/>
              </w:rPr>
              <w:t xml:space="preserve">should provide succinctly all the evidence and supporting information necessary to </w:t>
            </w:r>
            <w:r w:rsidRPr="00D84F08">
              <w:rPr>
                <w:rFonts w:ascii="Arial" w:hAnsi="Arial" w:cs="Arial"/>
                <w:color w:val="000000"/>
                <w:sz w:val="20"/>
              </w:rPr>
              <w:t>support your representation and your suggested modification(s).  You should not assume that you will have a further opportunity to make submissions.</w:t>
            </w:r>
          </w:p>
          <w:p w14:paraId="7A63B451" w14:textId="77777777" w:rsidR="00AD72C5" w:rsidRPr="00D84F08" w:rsidRDefault="00AD72C5">
            <w:pPr>
              <w:autoSpaceDE w:val="0"/>
              <w:rPr>
                <w:rFonts w:ascii="Arial" w:hAnsi="Arial" w:cs="Arial"/>
                <w:b/>
                <w:bCs/>
                <w:color w:val="000000"/>
                <w:sz w:val="20"/>
              </w:rPr>
            </w:pPr>
          </w:p>
          <w:p w14:paraId="3753F415" w14:textId="3D7CDE2A" w:rsidR="001A00C4" w:rsidRPr="00D84F08" w:rsidRDefault="00D72FF2">
            <w:pPr>
              <w:autoSpaceDE w:val="0"/>
              <w:rPr>
                <w:rFonts w:ascii="Arial" w:hAnsi="Arial" w:cs="Arial"/>
                <w:b/>
                <w:bCs/>
                <w:color w:val="000000"/>
                <w:sz w:val="20"/>
              </w:rPr>
            </w:pPr>
            <w:r w:rsidRPr="00D84F08">
              <w:rPr>
                <w:rFonts w:ascii="Arial" w:hAnsi="Arial" w:cs="Arial"/>
                <w:b/>
                <w:bCs/>
                <w:color w:val="000000"/>
                <w:sz w:val="20"/>
              </w:rPr>
              <w:t>After this stage, further submissions may only be made if invited by the Inspector, based on the matters and issues he or she identifies for examination.</w:t>
            </w:r>
          </w:p>
          <w:p w14:paraId="2AC78FEA" w14:textId="77777777" w:rsidR="001A00C4" w:rsidRPr="007F36E5" w:rsidRDefault="001A00C4">
            <w:pPr>
              <w:autoSpaceDE w:val="0"/>
              <w:rPr>
                <w:rFonts w:ascii="Arial" w:hAnsi="Arial" w:cs="Arial"/>
                <w:b/>
                <w:bCs/>
                <w:i/>
                <w:szCs w:val="32"/>
              </w:rPr>
            </w:pPr>
          </w:p>
        </w:tc>
      </w:tr>
      <w:tr w:rsidR="001A00C4" w:rsidRPr="004926C0" w14:paraId="22E36806" w14:textId="77777777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856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188A1" w14:textId="77777777" w:rsidR="001A00C4" w:rsidRPr="007F36E5" w:rsidRDefault="00D72FF2">
            <w:pPr>
              <w:rPr>
                <w:rFonts w:ascii="Arial" w:hAnsi="Arial" w:cs="Arial"/>
                <w:bCs/>
                <w:szCs w:val="32"/>
              </w:rPr>
            </w:pPr>
            <w:r w:rsidRPr="007F36E5">
              <w:rPr>
                <w:rFonts w:ascii="Arial" w:hAnsi="Arial" w:cs="Arial"/>
                <w:bCs/>
                <w:szCs w:val="32"/>
              </w:rPr>
              <w:t>7. If your representation is seeking a modification to the plan, do you consider it necessary to participate in examination hearing session(s)?</w:t>
            </w:r>
          </w:p>
        </w:tc>
      </w:tr>
      <w:tr w:rsidR="001A00C4" w:rsidRPr="004926C0" w14:paraId="57883484" w14:textId="77777777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A785D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1CAE299B" w14:textId="77777777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236" w:type="dxa"/>
            <w:tcBorders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396A7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10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C75151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3780" w:type="dxa"/>
            <w:tcBorders>
              <w:left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8789A9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b/>
                <w:bCs/>
                <w:szCs w:val="32"/>
              </w:rPr>
              <w:t>No</w:t>
            </w:r>
            <w:r w:rsidRPr="007F36E5">
              <w:rPr>
                <w:rFonts w:ascii="Arial" w:hAnsi="Arial" w:cs="Arial"/>
                <w:szCs w:val="32"/>
              </w:rPr>
              <w:t xml:space="preserve">, I do not wish to </w:t>
            </w:r>
          </w:p>
          <w:p w14:paraId="63B8EE30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 xml:space="preserve">participate in </w:t>
            </w:r>
          </w:p>
          <w:p w14:paraId="48968074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 xml:space="preserve">hearing </w:t>
            </w:r>
            <w:r w:rsidRPr="007F36E5">
              <w:rPr>
                <w:rFonts w:ascii="Arial" w:hAnsi="Arial" w:cs="Arial"/>
                <w:szCs w:val="32"/>
              </w:rPr>
              <w:t>session(s)</w:t>
            </w:r>
          </w:p>
        </w:tc>
        <w:tc>
          <w:tcPr>
            <w:tcW w:w="1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CAB3E3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  <w:tc>
          <w:tcPr>
            <w:tcW w:w="2486" w:type="dxa"/>
            <w:tcBorders>
              <w:lef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3EBD3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b/>
                <w:bCs/>
                <w:szCs w:val="32"/>
              </w:rPr>
              <w:t>Yes</w:t>
            </w:r>
            <w:r w:rsidRPr="007F36E5">
              <w:rPr>
                <w:rFonts w:ascii="Arial" w:hAnsi="Arial" w:cs="Arial"/>
                <w:szCs w:val="32"/>
              </w:rPr>
              <w:t xml:space="preserve">, I wish to participate in </w:t>
            </w:r>
          </w:p>
          <w:p w14:paraId="135AC7C2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hearing session(s)</w:t>
            </w:r>
          </w:p>
        </w:tc>
      </w:tr>
      <w:tr w:rsidR="001A00C4" w:rsidRPr="007F36E5" w14:paraId="443BB2FC" w14:textId="77777777">
        <w:tblPrEx>
          <w:tblCellMar>
            <w:top w:w="0" w:type="dxa"/>
            <w:bottom w:w="0" w:type="dxa"/>
          </w:tblCellMar>
        </w:tblPrEx>
        <w:trPr>
          <w:cantSplit/>
          <w:trHeight w:val="6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EE7C3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  <w:p w14:paraId="7F8E167A" w14:textId="79CFAE0D" w:rsidR="001A00C4" w:rsidRPr="00D84F08" w:rsidRDefault="00D72FF2" w:rsidP="00262D34">
            <w:pPr>
              <w:rPr>
                <w:rFonts w:ascii="Arial" w:hAnsi="Arial" w:cs="Arial"/>
                <w:sz w:val="20"/>
              </w:rPr>
            </w:pPr>
            <w:r w:rsidRPr="00262D34">
              <w:rPr>
                <w:rFonts w:ascii="Arial" w:hAnsi="Arial" w:cs="Arial"/>
                <w:b/>
                <w:bCs/>
                <w:sz w:val="20"/>
                <w:shd w:val="clear" w:color="auto" w:fill="D3D3D3"/>
              </w:rPr>
              <w:t>Please note</w:t>
            </w:r>
            <w:r w:rsidR="006878C2" w:rsidRPr="00262D34">
              <w:rPr>
                <w:rFonts w:ascii="Arial" w:hAnsi="Arial" w:cs="Arial"/>
                <w:b/>
                <w:bCs/>
                <w:sz w:val="20"/>
                <w:shd w:val="clear" w:color="auto" w:fill="D3D3D3"/>
              </w:rPr>
              <w:t>:</w:t>
            </w:r>
            <w:r w:rsidRPr="00262D34">
              <w:rPr>
                <w:rFonts w:ascii="Arial" w:hAnsi="Arial" w:cs="Arial"/>
                <w:sz w:val="20"/>
                <w:shd w:val="clear" w:color="auto" w:fill="D3D3D3"/>
              </w:rPr>
              <w:t xml:space="preserve"> </w:t>
            </w:r>
            <w:r w:rsidR="006878C2" w:rsidRPr="00262D34">
              <w:rPr>
                <w:rFonts w:ascii="Arial" w:hAnsi="Arial" w:cs="Arial"/>
                <w:sz w:val="20"/>
                <w:shd w:val="clear" w:color="auto" w:fill="D3D3D3"/>
              </w:rPr>
              <w:t>W</w:t>
            </w:r>
            <w:r w:rsidRPr="00262D34">
              <w:rPr>
                <w:rFonts w:ascii="Arial" w:hAnsi="Arial" w:cs="Arial"/>
                <w:sz w:val="20"/>
                <w:shd w:val="clear" w:color="auto" w:fill="D3D3D3"/>
              </w:rPr>
              <w:t>hile this will provide an initial indication of your wish to participate in hearing session(s), you may be asked at a later point to confirm your request to participate.</w:t>
            </w:r>
          </w:p>
          <w:p w14:paraId="09014314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  <w:p w14:paraId="10771A61" w14:textId="77777777" w:rsidR="001A00C4" w:rsidRPr="007F36E5" w:rsidRDefault="001A00C4">
            <w:pPr>
              <w:rPr>
                <w:rFonts w:ascii="Arial" w:hAnsi="Arial" w:cs="Arial"/>
                <w:szCs w:val="32"/>
              </w:rPr>
            </w:pPr>
          </w:p>
        </w:tc>
      </w:tr>
      <w:tr w:rsidR="001A00C4" w:rsidRPr="004926C0" w14:paraId="73E46953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568" w:type="dxa"/>
            <w:gridSpan w:val="5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E4CC8" w14:textId="77777777" w:rsidR="001A00C4" w:rsidRPr="007F36E5" w:rsidRDefault="00D72FF2">
            <w:pPr>
              <w:rPr>
                <w:rFonts w:ascii="Arial" w:hAnsi="Arial" w:cs="Arial"/>
                <w:szCs w:val="32"/>
              </w:rPr>
            </w:pPr>
            <w:r w:rsidRPr="007F36E5">
              <w:rPr>
                <w:rFonts w:ascii="Arial" w:hAnsi="Arial" w:cs="Arial"/>
                <w:szCs w:val="32"/>
              </w:rPr>
              <w:t>8.  If you wish to participate in the hearing session(s), please outline why you consider this to be necessary:</w:t>
            </w:r>
          </w:p>
        </w:tc>
      </w:tr>
      <w:tr w:rsidR="001A00C4" w:rsidRPr="004926C0" w14:paraId="2C898736" w14:textId="77777777">
        <w:tblPrEx>
          <w:tblCellMar>
            <w:top w:w="0" w:type="dxa"/>
            <w:bottom w:w="0" w:type="dxa"/>
          </w:tblCellMar>
        </w:tblPrEx>
        <w:trPr>
          <w:cantSplit/>
          <w:trHeight w:val="57"/>
        </w:trPr>
        <w:tc>
          <w:tcPr>
            <w:tcW w:w="8568" w:type="dxa"/>
            <w:gridSpan w:val="5"/>
            <w:tcBorders>
              <w:bottom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978BC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389EB04C" w14:textId="77777777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856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4DDF6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4293FAD0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4209CC3D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0CED0F5D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7D731608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43213A66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6CCA40E1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2627F22C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65825454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53EA0C42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54E50F79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728F8A71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07BF0A10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46F1C8C6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  <w:p w14:paraId="44B04047" w14:textId="77777777" w:rsidR="001A00C4" w:rsidRPr="004926C0" w:rsidRDefault="001A00C4">
            <w:pPr>
              <w:rPr>
                <w:rFonts w:ascii="Arial" w:hAnsi="Arial" w:cs="Arial"/>
                <w:sz w:val="20"/>
              </w:rPr>
            </w:pPr>
          </w:p>
        </w:tc>
      </w:tr>
      <w:tr w:rsidR="001A00C4" w:rsidRPr="004926C0" w14:paraId="0EE3BBAD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8568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157226" w14:textId="77777777" w:rsidR="006878C2" w:rsidRDefault="006878C2">
            <w:pPr>
              <w:rPr>
                <w:rFonts w:ascii="Arial" w:hAnsi="Arial" w:cs="Arial"/>
                <w:b/>
                <w:iCs/>
                <w:szCs w:val="32"/>
              </w:rPr>
            </w:pPr>
          </w:p>
          <w:p w14:paraId="75606A87" w14:textId="7ECEE765" w:rsidR="001A00C4" w:rsidRPr="00D84F08" w:rsidRDefault="00D72FF2">
            <w:pPr>
              <w:rPr>
                <w:rFonts w:ascii="Arial" w:hAnsi="Arial" w:cs="Arial"/>
                <w:iCs/>
              </w:rPr>
            </w:pPr>
            <w:r w:rsidRPr="00D84F08">
              <w:rPr>
                <w:rFonts w:ascii="Arial" w:hAnsi="Arial" w:cs="Arial"/>
                <w:b/>
                <w:iCs/>
                <w:sz w:val="20"/>
              </w:rPr>
              <w:t>Please note</w:t>
            </w:r>
            <w:r w:rsidR="000C552B" w:rsidRPr="00D84F08">
              <w:rPr>
                <w:rFonts w:ascii="Arial" w:hAnsi="Arial" w:cs="Arial"/>
                <w:b/>
                <w:iCs/>
                <w:sz w:val="20"/>
              </w:rPr>
              <w:t>:</w:t>
            </w:r>
            <w:r w:rsidRPr="00D84F08">
              <w:rPr>
                <w:rFonts w:ascii="Arial" w:hAnsi="Arial" w:cs="Arial"/>
                <w:iCs/>
                <w:sz w:val="20"/>
              </w:rPr>
              <w:t xml:space="preserve"> </w:t>
            </w:r>
            <w:r w:rsidR="000C552B" w:rsidRPr="00D84F08">
              <w:rPr>
                <w:rFonts w:ascii="Arial" w:hAnsi="Arial" w:cs="Arial"/>
                <w:iCs/>
                <w:sz w:val="20"/>
              </w:rPr>
              <w:t>T</w:t>
            </w:r>
            <w:r w:rsidRPr="00D84F08">
              <w:rPr>
                <w:rFonts w:ascii="Arial" w:hAnsi="Arial" w:cs="Arial"/>
                <w:iCs/>
                <w:sz w:val="20"/>
              </w:rPr>
              <w:t xml:space="preserve">he Inspector will determine the most appropriate procedure to adopt to hear those who have indicated </w:t>
            </w:r>
            <w:r w:rsidRPr="00D84F08">
              <w:rPr>
                <w:rFonts w:ascii="Arial" w:hAnsi="Arial" w:cs="Arial"/>
                <w:iCs/>
                <w:sz w:val="20"/>
              </w:rPr>
              <w:t xml:space="preserve">that they wish to participate in </w:t>
            </w:r>
            <w:r w:rsidRPr="00D84F08">
              <w:rPr>
                <w:rFonts w:ascii="Arial" w:hAnsi="Arial" w:cs="Arial"/>
                <w:iCs/>
                <w:sz w:val="20"/>
              </w:rPr>
              <w:t>hearing session(s).</w:t>
            </w:r>
            <w:r w:rsidRPr="00D84F08">
              <w:rPr>
                <w:rFonts w:ascii="Arial" w:hAnsi="Arial" w:cs="Arial"/>
                <w:iCs/>
                <w:sz w:val="20"/>
              </w:rPr>
              <w:t xml:space="preserve"> You may be asked to confirm your wish to participate when the Inspector has identified the matters and issues for examination.</w:t>
            </w:r>
          </w:p>
        </w:tc>
      </w:tr>
    </w:tbl>
    <w:p w14:paraId="51A38E6C" w14:textId="77777777" w:rsidR="001A00C4" w:rsidRDefault="001A00C4">
      <w:pPr>
        <w:rPr>
          <w:rFonts w:ascii="Arial" w:hAnsi="Arial" w:cs="Arial"/>
        </w:rPr>
      </w:pPr>
    </w:p>
    <w:p w14:paraId="21ACD68E" w14:textId="77777777" w:rsidR="00412936" w:rsidRDefault="00412936">
      <w:pPr>
        <w:rPr>
          <w:rFonts w:ascii="Arial" w:hAnsi="Arial" w:cs="Arial"/>
        </w:rPr>
      </w:pPr>
    </w:p>
    <w:p w14:paraId="3872146E" w14:textId="77777777" w:rsidR="00412936" w:rsidRDefault="00412936">
      <w:pPr>
        <w:rPr>
          <w:rFonts w:ascii="Arial" w:hAnsi="Arial" w:cs="Arial"/>
        </w:rPr>
      </w:pPr>
    </w:p>
    <w:p w14:paraId="0BB5736A" w14:textId="77777777" w:rsidR="00A3533B" w:rsidRDefault="00A3533B">
      <w:pPr>
        <w:rPr>
          <w:rFonts w:ascii="Arial" w:hAnsi="Arial" w:cs="Arial"/>
        </w:rPr>
      </w:pPr>
    </w:p>
    <w:p w14:paraId="27280030" w14:textId="77777777" w:rsidR="00A3533B" w:rsidRDefault="00A3533B">
      <w:pPr>
        <w:rPr>
          <w:rFonts w:ascii="Arial" w:hAnsi="Arial" w:cs="Arial"/>
        </w:rPr>
      </w:pPr>
    </w:p>
    <w:p w14:paraId="2C676E25" w14:textId="77777777" w:rsidR="00A3533B" w:rsidRDefault="00A3533B">
      <w:pPr>
        <w:rPr>
          <w:rFonts w:ascii="Arial" w:hAnsi="Arial" w:cs="Arial"/>
        </w:rPr>
      </w:pPr>
    </w:p>
    <w:p w14:paraId="769A318D" w14:textId="77777777" w:rsidR="00A3533B" w:rsidRDefault="00A3533B">
      <w:pPr>
        <w:rPr>
          <w:rFonts w:ascii="Arial" w:hAnsi="Arial" w:cs="Arial"/>
        </w:rPr>
      </w:pPr>
    </w:p>
    <w:p w14:paraId="0933F98B" w14:textId="77777777" w:rsidR="00A3533B" w:rsidRDefault="00A3533B">
      <w:pPr>
        <w:rPr>
          <w:rFonts w:ascii="Arial" w:hAnsi="Arial" w:cs="Arial"/>
        </w:rPr>
      </w:pPr>
    </w:p>
    <w:p w14:paraId="461DD6EF" w14:textId="77777777" w:rsidR="008C6D85" w:rsidRDefault="008C6D85">
      <w:pPr>
        <w:rPr>
          <w:rFonts w:ascii="Arial" w:hAnsi="Arial" w:cs="Arial"/>
        </w:rPr>
      </w:pPr>
    </w:p>
    <w:p w14:paraId="4DAF296B" w14:textId="77777777" w:rsidR="00A3533B" w:rsidRDefault="00A3533B">
      <w:pPr>
        <w:rPr>
          <w:rFonts w:ascii="Arial" w:hAnsi="Arial" w:cs="Arial"/>
        </w:rPr>
      </w:pPr>
    </w:p>
    <w:p w14:paraId="2AE53A63" w14:textId="1EAFC59E" w:rsidR="00A3533B" w:rsidRPr="00A3533B" w:rsidRDefault="00A3533B" w:rsidP="00A3533B">
      <w:pPr>
        <w:suppressAutoHyphens w:val="0"/>
        <w:autoSpaceDN/>
        <w:textAlignment w:val="auto"/>
        <w:rPr>
          <w:rFonts w:ascii="Arial" w:eastAsia="Calibri" w:hAnsi="Arial" w:cs="Arial"/>
          <w:sz w:val="20"/>
          <w:lang w:eastAsia="en-US"/>
        </w:rPr>
      </w:pPr>
      <w:r>
        <w:rPr>
          <w:rFonts w:ascii="Arial" w:eastAsia="Calibri" w:hAnsi="Arial" w:cs="Arial"/>
          <w:sz w:val="20"/>
          <w:lang w:eastAsia="en-US"/>
        </w:rPr>
        <w:t xml:space="preserve">Mansfield District Council, </w:t>
      </w:r>
      <w:r w:rsidRPr="00A3533B">
        <w:rPr>
          <w:rFonts w:ascii="Arial" w:eastAsia="Calibri" w:hAnsi="Arial" w:cs="Arial"/>
          <w:sz w:val="20"/>
          <w:lang w:eastAsia="en-US"/>
        </w:rPr>
        <w:t>Civic Centre, Chesterfield Road South, Mansfield, NG19 7BH</w:t>
      </w:r>
    </w:p>
    <w:p w14:paraId="230199AF" w14:textId="66C9FB19" w:rsidR="00A3533B" w:rsidRPr="004926C0" w:rsidRDefault="00A3533B" w:rsidP="00A3533B">
      <w:pPr>
        <w:rPr>
          <w:rFonts w:ascii="Arial" w:hAnsi="Arial" w:cs="Arial"/>
        </w:rPr>
      </w:pPr>
      <w:r w:rsidRPr="00A3533B">
        <w:rPr>
          <w:rFonts w:ascii="Arial" w:eastAsia="Calibri" w:hAnsi="Arial" w:cs="Arial"/>
          <w:sz w:val="20"/>
          <w:lang w:eastAsia="en-US"/>
        </w:rPr>
        <w:t xml:space="preserve">www.mansfield.gov.uk     </w:t>
      </w:r>
      <w:r w:rsidRPr="00A3533B">
        <w:rPr>
          <w:rFonts w:ascii="Arial" w:eastAsia="Calibri" w:hAnsi="Arial" w:cs="Arial"/>
          <w:b/>
          <w:sz w:val="20"/>
          <w:lang w:eastAsia="en-US"/>
        </w:rPr>
        <w:t xml:space="preserve">T </w:t>
      </w:r>
      <w:r w:rsidRPr="00A3533B">
        <w:rPr>
          <w:rFonts w:ascii="Arial" w:eastAsia="Calibri" w:hAnsi="Arial" w:cs="Arial"/>
          <w:sz w:val="20"/>
          <w:lang w:eastAsia="en-US"/>
        </w:rPr>
        <w:t xml:space="preserve">01623 463463   </w:t>
      </w:r>
      <w:r w:rsidRPr="00A3533B">
        <w:rPr>
          <w:rFonts w:ascii="Arial" w:eastAsia="Calibri" w:hAnsi="Arial" w:cs="Arial"/>
          <w:b/>
          <w:sz w:val="20"/>
          <w:lang w:eastAsia="en-US"/>
        </w:rPr>
        <w:t>E</w:t>
      </w:r>
      <w:r w:rsidRPr="00A3533B">
        <w:rPr>
          <w:rFonts w:ascii="Arial" w:eastAsia="Calibri" w:hAnsi="Arial" w:cs="Arial"/>
          <w:sz w:val="20"/>
          <w:lang w:eastAsia="en-US"/>
        </w:rPr>
        <w:t xml:space="preserve"> </w:t>
      </w:r>
      <w:r w:rsidR="00EC7558">
        <w:rPr>
          <w:rFonts w:ascii="Arial" w:eastAsia="Calibri" w:hAnsi="Arial" w:cs="Arial"/>
          <w:sz w:val="20"/>
          <w:lang w:eastAsia="en-US"/>
        </w:rPr>
        <w:t>lp</w:t>
      </w:r>
      <w:r w:rsidRPr="00A3533B">
        <w:rPr>
          <w:rFonts w:ascii="Arial" w:eastAsia="Calibri" w:hAnsi="Arial" w:cs="Arial"/>
          <w:sz w:val="20"/>
          <w:lang w:eastAsia="en-US"/>
        </w:rPr>
        <w:t>@mansfield.gov.uk</w:t>
      </w:r>
    </w:p>
    <w:sectPr w:rsidR="00A3533B" w:rsidRPr="004926C0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387F7" w14:textId="77777777" w:rsidR="00D72FF2" w:rsidRDefault="00D72FF2">
      <w:r>
        <w:separator/>
      </w:r>
    </w:p>
  </w:endnote>
  <w:endnote w:type="continuationSeparator" w:id="0">
    <w:p w14:paraId="4A5AEB14" w14:textId="77777777" w:rsidR="00D72FF2" w:rsidRDefault="00D72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DA5A0" w14:textId="77777777" w:rsidR="00D72FF2" w:rsidRDefault="00D72FF2">
      <w:r>
        <w:rPr>
          <w:color w:val="000000"/>
        </w:rPr>
        <w:separator/>
      </w:r>
    </w:p>
  </w:footnote>
  <w:footnote w:type="continuationSeparator" w:id="0">
    <w:p w14:paraId="5BE9DDB9" w14:textId="77777777" w:rsidR="00D72FF2" w:rsidRDefault="00D72FF2">
      <w:r>
        <w:continuationSeparator/>
      </w:r>
    </w:p>
  </w:footnote>
  <w:footnote w:id="1">
    <w:p w14:paraId="1ECC85F3" w14:textId="74C63EDD" w:rsidR="00EF33B1" w:rsidRDefault="00EF33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D6E5E">
        <w:rPr>
          <w:rFonts w:ascii="Arial" w:hAnsi="Arial" w:cs="Arial"/>
        </w:rPr>
        <w:t xml:space="preserve">If sent by post </w:t>
      </w:r>
      <w:r w:rsidR="00CD6E5E">
        <w:rPr>
          <w:rFonts w:ascii="Arial" w:hAnsi="Arial" w:cs="Arial"/>
        </w:rPr>
        <w:t>/</w:t>
      </w:r>
      <w:r w:rsidRPr="00CD6E5E">
        <w:rPr>
          <w:rFonts w:ascii="Arial" w:hAnsi="Arial" w:cs="Arial"/>
        </w:rPr>
        <w:t xml:space="preserve"> </w:t>
      </w:r>
      <w:r w:rsidR="0011155A">
        <w:rPr>
          <w:rFonts w:ascii="Arial" w:hAnsi="Arial" w:cs="Arial"/>
        </w:rPr>
        <w:t>delivered in person</w:t>
      </w:r>
      <w:r w:rsidRPr="00CD6E5E">
        <w:rPr>
          <w:rFonts w:ascii="Arial" w:hAnsi="Arial" w:cs="Arial"/>
        </w:rPr>
        <w:t xml:space="preserve">. Online </w:t>
      </w:r>
      <w:r w:rsidR="00412936">
        <w:rPr>
          <w:rFonts w:ascii="Arial" w:hAnsi="Arial" w:cs="Arial"/>
        </w:rPr>
        <w:t xml:space="preserve">/ email </w:t>
      </w:r>
      <w:r w:rsidRPr="00CD6E5E">
        <w:rPr>
          <w:rFonts w:ascii="Arial" w:hAnsi="Arial" w:cs="Arial"/>
        </w:rPr>
        <w:t>repres</w:t>
      </w:r>
      <w:r w:rsidR="00CD6E5E" w:rsidRPr="00CD6E5E">
        <w:rPr>
          <w:rFonts w:ascii="Arial" w:hAnsi="Arial" w:cs="Arial"/>
        </w:rPr>
        <w:t>entations can be submitted up to 23:59.</w:t>
      </w:r>
    </w:p>
  </w:footnote>
  <w:footnote w:id="2">
    <w:p w14:paraId="6006ACC3" w14:textId="62E3DE47" w:rsidR="00BF6AF8" w:rsidRPr="007F36E5" w:rsidRDefault="00BF6AF8">
      <w:pPr>
        <w:pStyle w:val="FootnoteText"/>
        <w:rPr>
          <w:rFonts w:ascii="Arial" w:hAnsi="Arial" w:cs="Arial"/>
        </w:rPr>
      </w:pPr>
      <w:r w:rsidRPr="007F36E5">
        <w:rPr>
          <w:rStyle w:val="FootnoteReference"/>
          <w:rFonts w:ascii="Arial" w:hAnsi="Arial" w:cs="Arial"/>
        </w:rPr>
        <w:footnoteRef/>
      </w:r>
      <w:r w:rsidRPr="007F36E5">
        <w:rPr>
          <w:rFonts w:ascii="Arial" w:hAnsi="Arial" w:cs="Arial"/>
        </w:rPr>
        <w:t xml:space="preserve"> </w:t>
      </w:r>
      <w:r w:rsidRPr="007F36E5">
        <w:rPr>
          <w:rFonts w:ascii="Arial" w:hAnsi="Arial" w:cs="Arial"/>
        </w:rPr>
        <w:t>https://www.mansfield.gov.uk/downloads/file/3030/planning-privacy-statement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A00C4"/>
    <w:rsid w:val="000429CE"/>
    <w:rsid w:val="00063247"/>
    <w:rsid w:val="000B63E6"/>
    <w:rsid w:val="000C00F1"/>
    <w:rsid w:val="000C552B"/>
    <w:rsid w:val="0011155A"/>
    <w:rsid w:val="00150DD8"/>
    <w:rsid w:val="00153C31"/>
    <w:rsid w:val="00193DDE"/>
    <w:rsid w:val="001A00C4"/>
    <w:rsid w:val="001E6F16"/>
    <w:rsid w:val="002212C0"/>
    <w:rsid w:val="002313B6"/>
    <w:rsid w:val="00262D34"/>
    <w:rsid w:val="003378F3"/>
    <w:rsid w:val="003A07C3"/>
    <w:rsid w:val="00412936"/>
    <w:rsid w:val="004926C0"/>
    <w:rsid w:val="004B1207"/>
    <w:rsid w:val="00501444"/>
    <w:rsid w:val="005834D9"/>
    <w:rsid w:val="00594529"/>
    <w:rsid w:val="005E7AC5"/>
    <w:rsid w:val="00602ED1"/>
    <w:rsid w:val="006034BB"/>
    <w:rsid w:val="00687399"/>
    <w:rsid w:val="006878C2"/>
    <w:rsid w:val="006B0FF8"/>
    <w:rsid w:val="006D631B"/>
    <w:rsid w:val="00716C04"/>
    <w:rsid w:val="00746B4C"/>
    <w:rsid w:val="007957AF"/>
    <w:rsid w:val="007F36E5"/>
    <w:rsid w:val="00824AD6"/>
    <w:rsid w:val="00871F1D"/>
    <w:rsid w:val="008C6D85"/>
    <w:rsid w:val="008F3753"/>
    <w:rsid w:val="00920AEA"/>
    <w:rsid w:val="00990C39"/>
    <w:rsid w:val="00A07A64"/>
    <w:rsid w:val="00A3533B"/>
    <w:rsid w:val="00A72F5F"/>
    <w:rsid w:val="00A97F55"/>
    <w:rsid w:val="00AD72C5"/>
    <w:rsid w:val="00B02097"/>
    <w:rsid w:val="00BA2C1D"/>
    <w:rsid w:val="00BF6AF8"/>
    <w:rsid w:val="00C51370"/>
    <w:rsid w:val="00CA0CDF"/>
    <w:rsid w:val="00CD6E5E"/>
    <w:rsid w:val="00D72FF2"/>
    <w:rsid w:val="00D84F08"/>
    <w:rsid w:val="00DD3099"/>
    <w:rsid w:val="00E4037D"/>
    <w:rsid w:val="00E5208C"/>
    <w:rsid w:val="00E81F35"/>
    <w:rsid w:val="00E92F03"/>
    <w:rsid w:val="00EC7558"/>
    <w:rsid w:val="00ED340A"/>
    <w:rsid w:val="00EF33B1"/>
    <w:rsid w:val="00EF65F3"/>
    <w:rsid w:val="00F62031"/>
    <w:rsid w:val="00F86ACE"/>
    <w:rsid w:val="00FF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C95F49"/>
  <w15:docId w15:val="{66574D26-C655-438F-9C82-AABCEDB5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GB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Verdana" w:hAnsi="Verdana"/>
      <w:sz w:val="22"/>
      <w:szCs w:val="20"/>
    </w:rPr>
  </w:style>
  <w:style w:type="character" w:customStyle="1" w:styleId="BodyTextChar">
    <w:name w:val="Body Text Char"/>
    <w:basedOn w:val="DefaultParagraphFont"/>
    <w:rPr>
      <w:rFonts w:ascii="Verdana" w:eastAsia="Times New Roman" w:hAnsi="Verdana" w:cs="Times New Roman"/>
      <w:szCs w:val="20"/>
      <w:lang w:eastAsia="en-GB"/>
    </w:rPr>
  </w:style>
  <w:style w:type="paragraph" w:styleId="Revision">
    <w:name w:val="Revision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A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AF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6A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1F3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1F35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E81F3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71F1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1F1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871F1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1F1D"/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064A9B9AE8894EBAF3B81624EE1E6A" ma:contentTypeVersion="15" ma:contentTypeDescription="Create a new document." ma:contentTypeScope="" ma:versionID="d7a2f03dea97206b8885aa0fb690f534">
  <xsd:schema xmlns:xsd="http://www.w3.org/2001/XMLSchema" xmlns:xs="http://www.w3.org/2001/XMLSchema" xmlns:p="http://schemas.microsoft.com/office/2006/metadata/properties" xmlns:ns2="5d6125b1-f334-4a8b-9bb6-c3b0640bb9d0" xmlns:ns3="e5ae2c70-b5dd-4930-99cf-6701901847c0" targetNamespace="http://schemas.microsoft.com/office/2006/metadata/properties" ma:root="true" ma:fieldsID="3710bd688cf4b840d8d335580aeabcc8" ns2:_="" ns3:_="">
    <xsd:import namespace="5d6125b1-f334-4a8b-9bb6-c3b0640bb9d0"/>
    <xsd:import namespace="e5ae2c70-b5dd-4930-99cf-6701901847c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6125b1-f334-4a8b-9bb6-c3b0640bb9d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cab37934-e119-40bb-a8be-a57de41e9786}" ma:internalName="TaxCatchAll" ma:showField="CatchAllData" ma:web="5d6125b1-f334-4a8b-9bb6-c3b0640bb9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ae2c70-b5dd-4930-99cf-67019018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7dff912-270a-4f26-acc6-09ae6bc5ea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d6125b1-f334-4a8b-9bb6-c3b0640bb9d0">2ZUK6S73DXCZ-1088142945-896998</_dlc_DocId>
    <lcf76f155ced4ddcb4097134ff3c332f xmlns="e5ae2c70-b5dd-4930-99cf-6701901847c0">
      <Terms xmlns="http://schemas.microsoft.com/office/infopath/2007/PartnerControls"/>
    </lcf76f155ced4ddcb4097134ff3c332f>
    <TaxCatchAll xmlns="5d6125b1-f334-4a8b-9bb6-c3b0640bb9d0" xsi:nil="true"/>
    <_dlc_DocIdUrl xmlns="5d6125b1-f334-4a8b-9bb6-c3b0640bb9d0">
      <Url>https://mansfieldgovuk.sharepoint.com/sites/DPT-Plan/_layouts/15/DocIdRedir.aspx?ID=2ZUK6S73DXCZ-1088142945-896998</Url>
      <Description>2ZUK6S73DXCZ-1088142945-896998</Description>
    </_dlc_DocIdUrl>
  </documentManagement>
</p:properties>
</file>

<file path=customXml/itemProps1.xml><?xml version="1.0" encoding="utf-8"?>
<ds:datastoreItem xmlns:ds="http://schemas.openxmlformats.org/officeDocument/2006/customXml" ds:itemID="{B19ECEF1-AE90-4BB1-96BC-8017BE262F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C3267C-66F6-4B7C-B5C7-0ECE17DBE66B}"/>
</file>

<file path=customXml/itemProps3.xml><?xml version="1.0" encoding="utf-8"?>
<ds:datastoreItem xmlns:ds="http://schemas.openxmlformats.org/officeDocument/2006/customXml" ds:itemID="{DF7DA808-5204-4E97-A3AF-DFB73A99008F}"/>
</file>

<file path=customXml/itemProps4.xml><?xml version="1.0" encoding="utf-8"?>
<ds:datastoreItem xmlns:ds="http://schemas.openxmlformats.org/officeDocument/2006/customXml" ds:itemID="{224DCEBC-ABA2-49B8-B474-9794EE00B7D9}"/>
</file>

<file path=customXml/itemProps5.xml><?xml version="1.0" encoding="utf-8"?>
<ds:datastoreItem xmlns:ds="http://schemas.openxmlformats.org/officeDocument/2006/customXml" ds:itemID="{0B9F5B4E-6F11-4F25-BDCE-C11B1C919F2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Atwell, Rachel</dc:creator>
  <dc:description/>
  <cp:lastModifiedBy>Tracey Tucker</cp:lastModifiedBy>
  <cp:revision>60</cp:revision>
  <dcterms:created xsi:type="dcterms:W3CDTF">2026-09-23T16:02:00Z</dcterms:created>
  <dcterms:modified xsi:type="dcterms:W3CDTF">2026-09-23T16:54:00Z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0x010100BD064A9B9AE8894EBAF3B81624EE1E6A</vt:lpwstr>
  </property>
  <property fmtid="{D5CDD505-2E9C-101B-9397-08002B2CF9AE}" pid="3" name="_dlc_DocIdItemGuid">
    <vt:lpwstr>05ce1b06-23b4-4bc6-b191-a4b81e548ca7</vt:lpwstr>
  </property>
</Properties>
</file>